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9E3" w:rsidRDefault="009934C5">
      <w:pPr>
        <w:jc w:val="right"/>
        <w:rPr>
          <w:rFonts w:ascii="Cambria" w:hAnsi="Cambria"/>
          <w:sz w:val="20"/>
          <w:lang w:val="en-US"/>
        </w:rPr>
      </w:pPr>
      <w:r>
        <w:rPr>
          <w:rFonts w:ascii="Cambria" w:hAnsi="Cambria"/>
          <w:sz w:val="20"/>
        </w:rPr>
        <w:t>ΣΧΟΛΙΚΗ ΧΡΟΝΙΑ 202</w:t>
      </w:r>
      <w:r w:rsidR="00E563D5">
        <w:rPr>
          <w:rFonts w:ascii="Cambria" w:hAnsi="Cambria"/>
          <w:sz w:val="20"/>
          <w:lang w:val="el-GR"/>
        </w:rPr>
        <w:t>6</w:t>
      </w:r>
      <w:r>
        <w:rPr>
          <w:rFonts w:ascii="Cambria" w:hAnsi="Cambria"/>
          <w:sz w:val="20"/>
          <w:lang w:val="el-GR"/>
        </w:rPr>
        <w:t>-202</w:t>
      </w:r>
      <w:r w:rsidR="00E563D5">
        <w:rPr>
          <w:rFonts w:ascii="Cambria" w:hAnsi="Cambria"/>
          <w:sz w:val="20"/>
          <w:lang w:val="en-US"/>
        </w:rPr>
        <w:t>7</w:t>
      </w:r>
    </w:p>
    <w:p w:rsidR="00D129E3" w:rsidRDefault="009934C5">
      <w:pPr>
        <w:jc w:val="center"/>
        <w:rPr>
          <w:rFonts w:asciiTheme="majorHAnsi" w:hAnsiTheme="majorHAnsi"/>
          <w:lang w:val="el-GR"/>
        </w:rPr>
      </w:pPr>
      <w:r>
        <w:rPr>
          <w:rFonts w:asciiTheme="majorHAnsi" w:hAnsiTheme="majorHAnsi"/>
          <w:b/>
          <w:lang w:val="el-GR"/>
        </w:rPr>
        <w:t xml:space="preserve">ΑΤΟΜΙΚΟ ΔΕΛΤΙΟ </w:t>
      </w:r>
      <w:r>
        <w:rPr>
          <w:rFonts w:asciiTheme="majorHAnsi" w:hAnsiTheme="majorHAnsi"/>
          <w:b/>
        </w:rPr>
        <w:t>EK</w:t>
      </w:r>
      <w:r>
        <w:rPr>
          <w:rFonts w:asciiTheme="majorHAnsi" w:hAnsiTheme="majorHAnsi"/>
          <w:b/>
          <w:lang w:val="el-GR"/>
        </w:rPr>
        <w:t>ΠΑΙΔΕΥΤΙΚΟΥ</w:t>
      </w:r>
    </w:p>
    <w:tbl>
      <w:tblPr>
        <w:tblW w:w="2175" w:type="dxa"/>
        <w:tblCellSpacing w:w="42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182"/>
      </w:tblGrid>
      <w:tr w:rsidR="00D129E3">
        <w:trPr>
          <w:trHeight w:val="340"/>
          <w:tblCellSpacing w:w="42" w:type="dxa"/>
        </w:trPr>
        <w:tc>
          <w:tcPr>
            <w:tcW w:w="867" w:type="dxa"/>
            <w:shd w:val="clear" w:color="auto" w:fill="auto"/>
            <w:vAlign w:val="center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l-GR"/>
              </w:rPr>
              <w:t>Π.Μ.Π.</w:t>
            </w:r>
            <w:r>
              <w:rPr>
                <w:rFonts w:ascii="Arial" w:hAnsi="Arial" w:cs="Arial"/>
                <w:sz w:val="22"/>
                <w:szCs w:val="22"/>
                <w:lang w:val="el-GR"/>
              </w:rPr>
              <w:t>: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</w:tbl>
    <w:p w:rsidR="00D129E3" w:rsidRDefault="00D129E3">
      <w:pPr>
        <w:spacing w:line="160" w:lineRule="exact"/>
        <w:rPr>
          <w:rFonts w:ascii="Arial" w:hAnsi="Arial" w:cs="Arial"/>
          <w:sz w:val="16"/>
          <w:szCs w:val="16"/>
        </w:rPr>
      </w:pPr>
    </w:p>
    <w:tbl>
      <w:tblPr>
        <w:tblW w:w="5000" w:type="pct"/>
        <w:tblCellSpacing w:w="42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2232"/>
        <w:gridCol w:w="7188"/>
      </w:tblGrid>
      <w:tr w:rsidR="00D129E3">
        <w:trPr>
          <w:trHeight w:val="340"/>
          <w:tblCellSpacing w:w="42" w:type="dxa"/>
        </w:trPr>
        <w:tc>
          <w:tcPr>
            <w:tcW w:w="366" w:type="dxa"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117" w:type="dxa"/>
            <w:vAlign w:val="bottom"/>
          </w:tcPr>
          <w:p w:rsidR="00D129E3" w:rsidRDefault="009934C5">
            <w:p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Όνομα και επώνυμο: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</w:p>
        </w:tc>
      </w:tr>
    </w:tbl>
    <w:p w:rsidR="00D129E3" w:rsidRDefault="00D129E3">
      <w:pPr>
        <w:spacing w:line="160" w:lineRule="exact"/>
        <w:rPr>
          <w:rFonts w:ascii="Arial" w:hAnsi="Arial" w:cs="Arial"/>
          <w:sz w:val="16"/>
          <w:szCs w:val="16"/>
        </w:rPr>
      </w:pPr>
    </w:p>
    <w:tbl>
      <w:tblPr>
        <w:tblW w:w="9180" w:type="dxa"/>
        <w:tblCellSpacing w:w="42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699"/>
        <w:gridCol w:w="1689"/>
        <w:gridCol w:w="744"/>
        <w:gridCol w:w="1649"/>
        <w:gridCol w:w="2473"/>
        <w:gridCol w:w="444"/>
        <w:gridCol w:w="450"/>
        <w:gridCol w:w="540"/>
      </w:tblGrid>
      <w:tr w:rsidR="00D129E3">
        <w:trPr>
          <w:trHeight w:val="340"/>
          <w:tblCellSpacing w:w="42" w:type="dxa"/>
        </w:trPr>
        <w:tc>
          <w:tcPr>
            <w:tcW w:w="366" w:type="dxa"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615" w:type="dxa"/>
            <w:vAlign w:val="bottom"/>
          </w:tcPr>
          <w:p w:rsidR="00D129E3" w:rsidRDefault="009934C5">
            <w:p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ΑΔΤ: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</w:p>
        </w:tc>
        <w:tc>
          <w:tcPr>
            <w:tcW w:w="660" w:type="dxa"/>
            <w:vAlign w:val="bottom"/>
          </w:tcPr>
          <w:p w:rsidR="00D129E3" w:rsidRDefault="009934C5">
            <w:p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ΑΚΑ: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</w:p>
        </w:tc>
        <w:tc>
          <w:tcPr>
            <w:tcW w:w="2389" w:type="dxa"/>
            <w:shd w:val="clear" w:color="auto" w:fill="auto"/>
            <w:vAlign w:val="bottom"/>
          </w:tcPr>
          <w:p w:rsidR="00D129E3" w:rsidRDefault="009934C5">
            <w:pPr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Ημερομηνία γέννησης: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</w:p>
        </w:tc>
      </w:tr>
    </w:tbl>
    <w:p w:rsidR="00D129E3" w:rsidRDefault="00D129E3">
      <w:pPr>
        <w:spacing w:line="160" w:lineRule="exact"/>
        <w:rPr>
          <w:rFonts w:ascii="Arial" w:hAnsi="Arial" w:cs="Arial"/>
          <w:sz w:val="16"/>
          <w:szCs w:val="16"/>
          <w:lang w:val="el-GR"/>
        </w:rPr>
      </w:pPr>
    </w:p>
    <w:tbl>
      <w:tblPr>
        <w:tblW w:w="8668" w:type="dxa"/>
        <w:tblCellSpacing w:w="42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1209"/>
        <w:gridCol w:w="3402"/>
        <w:gridCol w:w="618"/>
        <w:gridCol w:w="942"/>
        <w:gridCol w:w="1438"/>
        <w:gridCol w:w="567"/>
      </w:tblGrid>
      <w:tr w:rsidR="00D129E3">
        <w:trPr>
          <w:trHeight w:val="340"/>
          <w:tblCellSpacing w:w="42" w:type="dxa"/>
        </w:trPr>
        <w:tc>
          <w:tcPr>
            <w:tcW w:w="366" w:type="dxa"/>
            <w:vMerge w:val="restart"/>
          </w:tcPr>
          <w:p w:rsidR="00D129E3" w:rsidRDefault="00D129E3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4527" w:type="dxa"/>
            <w:gridSpan w:val="2"/>
            <w:vAlign w:val="bottom"/>
          </w:tcPr>
          <w:p w:rsidR="00D129E3" w:rsidRDefault="009934C5">
            <w:pPr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Οικογενειακή κατάσταση (Έγγαμος/Άγαμος):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</w:p>
        </w:tc>
        <w:tc>
          <w:tcPr>
            <w:tcW w:w="1354" w:type="dxa"/>
            <w:vAlign w:val="bottom"/>
          </w:tcPr>
          <w:p w:rsidR="00D129E3" w:rsidRDefault="009934C5">
            <w:pPr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l-GR"/>
              </w:rPr>
              <w:t>Αρ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l-GR"/>
              </w:rPr>
              <w:t>. παιδιών: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</w:p>
        </w:tc>
      </w:tr>
      <w:tr w:rsidR="00D129E3">
        <w:trPr>
          <w:gridAfter w:val="3"/>
          <w:wAfter w:w="2821" w:type="dxa"/>
          <w:trHeight w:val="340"/>
          <w:tblCellSpacing w:w="42" w:type="dxa"/>
        </w:trPr>
        <w:tc>
          <w:tcPr>
            <w:tcW w:w="366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1125" w:type="dxa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Ιθαγένεια:</w:t>
            </w:r>
          </w:p>
        </w:tc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</w:tr>
    </w:tbl>
    <w:p w:rsidR="00D129E3" w:rsidRDefault="00D129E3">
      <w:pPr>
        <w:spacing w:line="160" w:lineRule="exact"/>
        <w:rPr>
          <w:rFonts w:ascii="Arial" w:hAnsi="Arial" w:cs="Arial"/>
          <w:sz w:val="16"/>
          <w:szCs w:val="16"/>
          <w:lang w:val="el-GR"/>
        </w:rPr>
      </w:pPr>
    </w:p>
    <w:tbl>
      <w:tblPr>
        <w:tblW w:w="5026" w:type="pct"/>
        <w:tblCellSpacing w:w="42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1630"/>
        <w:gridCol w:w="116"/>
        <w:gridCol w:w="609"/>
        <w:gridCol w:w="255"/>
        <w:gridCol w:w="455"/>
        <w:gridCol w:w="1447"/>
        <w:gridCol w:w="1702"/>
        <w:gridCol w:w="3258"/>
      </w:tblGrid>
      <w:tr w:rsidR="00D129E3">
        <w:trPr>
          <w:trHeight w:val="340"/>
          <w:tblCellSpacing w:w="42" w:type="dxa"/>
        </w:trPr>
        <w:tc>
          <w:tcPr>
            <w:tcW w:w="370" w:type="dxa"/>
            <w:vMerge w:val="restart"/>
          </w:tcPr>
          <w:p w:rsidR="00D129E3" w:rsidRDefault="00D129E3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2271" w:type="dxa"/>
            <w:gridSpan w:val="3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Διεύθυνση κατοικίας:</w:t>
            </w:r>
          </w:p>
        </w:tc>
        <w:tc>
          <w:tcPr>
            <w:tcW w:w="6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</w:p>
        </w:tc>
      </w:tr>
      <w:tr w:rsidR="00D129E3">
        <w:trPr>
          <w:trHeight w:val="340"/>
          <w:tblCellSpacing w:w="42" w:type="dxa"/>
        </w:trPr>
        <w:tc>
          <w:tcPr>
            <w:tcW w:w="370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1546" w:type="dxa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l-GR"/>
              </w:rPr>
              <w:t>Ταχ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l-GR"/>
              </w:rPr>
              <w:t>. Κώδικας: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1818" w:type="dxa"/>
            <w:gridSpan w:val="2"/>
            <w:vAlign w:val="bottom"/>
          </w:tcPr>
          <w:p w:rsidR="00D129E3" w:rsidRDefault="009934C5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Πόλη/Κοινότητα:</w:t>
            </w: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</w:tr>
      <w:tr w:rsidR="00D129E3">
        <w:trPr>
          <w:gridAfter w:val="1"/>
          <w:wAfter w:w="3132" w:type="dxa"/>
          <w:trHeight w:val="340"/>
          <w:tblCellSpacing w:w="42" w:type="dxa"/>
        </w:trPr>
        <w:tc>
          <w:tcPr>
            <w:tcW w:w="370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1662" w:type="dxa"/>
            <w:gridSpan w:val="2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l-GR"/>
              </w:rPr>
              <w:t>Τηλ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l-GR"/>
              </w:rPr>
              <w:t>. Κατοικίας: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1363" w:type="dxa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l-GR"/>
              </w:rPr>
              <w:t>Τηλ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l-GR"/>
              </w:rPr>
              <w:t>. Κινητό: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</w:tr>
    </w:tbl>
    <w:p w:rsidR="00D129E3" w:rsidRDefault="00D129E3">
      <w:pPr>
        <w:spacing w:line="160" w:lineRule="exact"/>
        <w:rPr>
          <w:rFonts w:ascii="Arial" w:hAnsi="Arial" w:cs="Arial"/>
          <w:sz w:val="16"/>
          <w:szCs w:val="16"/>
        </w:rPr>
      </w:pPr>
    </w:p>
    <w:tbl>
      <w:tblPr>
        <w:tblW w:w="5000" w:type="pct"/>
        <w:tblCellSpacing w:w="42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892"/>
        <w:gridCol w:w="8528"/>
      </w:tblGrid>
      <w:tr w:rsidR="00D129E3">
        <w:trPr>
          <w:trHeight w:val="340"/>
          <w:tblCellSpacing w:w="42" w:type="dxa"/>
        </w:trPr>
        <w:tc>
          <w:tcPr>
            <w:tcW w:w="366" w:type="dxa"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796" w:type="dxa"/>
            <w:vAlign w:val="bottom"/>
          </w:tcPr>
          <w:p w:rsidR="00D129E3" w:rsidRDefault="009934C5">
            <w:p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  <w:r>
              <w:rPr>
                <w:rFonts w:ascii="Arial" w:hAnsi="Arial" w:cs="Arial"/>
                <w:sz w:val="22"/>
                <w:szCs w:val="22"/>
                <w:lang w:val="el-GR"/>
              </w:rPr>
              <w:t>:</w:t>
            </w:r>
          </w:p>
        </w:tc>
        <w:tc>
          <w:tcPr>
            <w:tcW w:w="8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</w:tbl>
    <w:p w:rsidR="00D129E3" w:rsidRDefault="00D129E3">
      <w:pPr>
        <w:spacing w:line="160" w:lineRule="exact"/>
        <w:rPr>
          <w:rFonts w:ascii="Arial" w:hAnsi="Arial" w:cs="Arial"/>
          <w:sz w:val="16"/>
          <w:szCs w:val="16"/>
        </w:rPr>
      </w:pPr>
    </w:p>
    <w:tbl>
      <w:tblPr>
        <w:tblW w:w="5000" w:type="pct"/>
        <w:tblCellSpacing w:w="42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638"/>
        <w:gridCol w:w="169"/>
        <w:gridCol w:w="84"/>
        <w:gridCol w:w="1520"/>
        <w:gridCol w:w="84"/>
        <w:gridCol w:w="84"/>
        <w:gridCol w:w="84"/>
        <w:gridCol w:w="600"/>
        <w:gridCol w:w="192"/>
        <w:gridCol w:w="626"/>
        <w:gridCol w:w="84"/>
        <w:gridCol w:w="1454"/>
        <w:gridCol w:w="2597"/>
        <w:gridCol w:w="1291"/>
      </w:tblGrid>
      <w:tr w:rsidR="00D129E3">
        <w:trPr>
          <w:gridAfter w:val="8"/>
          <w:wAfter w:w="6802" w:type="dxa"/>
          <w:trHeight w:val="340"/>
          <w:tblCellSpacing w:w="42" w:type="dxa"/>
        </w:trPr>
        <w:tc>
          <w:tcPr>
            <w:tcW w:w="289" w:type="dxa"/>
            <w:vMerge w:val="restart"/>
          </w:tcPr>
          <w:p w:rsidR="00D129E3" w:rsidRDefault="00D129E3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2495" w:type="dxa"/>
            <w:gridSpan w:val="6"/>
            <w:vAlign w:val="bottom"/>
          </w:tcPr>
          <w:p w:rsidR="00D129E3" w:rsidRDefault="009934C5">
            <w:pPr>
              <w:rPr>
                <w:rFonts w:ascii="Arial" w:hAnsi="Arial" w:cs="Arial"/>
                <w:bCs/>
                <w:sz w:val="22"/>
                <w:szCs w:val="22"/>
                <w:u w:val="single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  <w:lang w:val="el-GR"/>
              </w:rPr>
              <w:t>Ακαδημαϊκά Προσόντα:</w:t>
            </w:r>
          </w:p>
        </w:tc>
      </w:tr>
      <w:tr w:rsidR="00D129E3" w:rsidRPr="00E563D5">
        <w:trPr>
          <w:trHeight w:val="340"/>
          <w:tblCellSpacing w:w="42" w:type="dxa"/>
        </w:trPr>
        <w:tc>
          <w:tcPr>
            <w:tcW w:w="28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554" w:type="dxa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6.1</w:t>
            </w:r>
          </w:p>
        </w:tc>
        <w:tc>
          <w:tcPr>
            <w:tcW w:w="2541" w:type="dxa"/>
            <w:gridSpan w:val="7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Τίτλος Σπουδών/Τίτλος (Βασικές Σπουδές):</w:t>
            </w:r>
          </w:p>
        </w:tc>
        <w:tc>
          <w:tcPr>
            <w:tcW w:w="6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8"/>
                <w:lang w:val="el-GR"/>
              </w:rPr>
            </w:pPr>
          </w:p>
        </w:tc>
      </w:tr>
      <w:tr w:rsidR="00D129E3">
        <w:trPr>
          <w:trHeight w:val="340"/>
          <w:tblCellSpacing w:w="42" w:type="dxa"/>
        </w:trPr>
        <w:tc>
          <w:tcPr>
            <w:tcW w:w="28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2327" w:type="dxa"/>
            <w:gridSpan w:val="4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Εκπαιδευτικό Ίδρυμα:</w:t>
            </w:r>
          </w:p>
        </w:tc>
        <w:tc>
          <w:tcPr>
            <w:tcW w:w="69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  <w:p w:rsidR="00D129E3" w:rsidRDefault="00D129E3">
            <w:pPr>
              <w:rPr>
                <w:rFonts w:ascii="Arial" w:hAnsi="Arial" w:cs="Arial"/>
                <w:b/>
                <w:sz w:val="8"/>
                <w:szCs w:val="8"/>
                <w:lang w:val="el-GR"/>
              </w:rPr>
            </w:pPr>
          </w:p>
        </w:tc>
      </w:tr>
      <w:tr w:rsidR="00D129E3">
        <w:trPr>
          <w:gridAfter w:val="2"/>
          <w:wAfter w:w="3762" w:type="dxa"/>
          <w:trHeight w:val="340"/>
          <w:tblCellSpacing w:w="42" w:type="dxa"/>
        </w:trPr>
        <w:tc>
          <w:tcPr>
            <w:tcW w:w="28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723" w:type="dxa"/>
            <w:gridSpan w:val="2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Χώρα:</w:t>
            </w:r>
          </w:p>
        </w:tc>
        <w:tc>
          <w:tcPr>
            <w:tcW w:w="47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</w:tr>
      <w:tr w:rsidR="00D129E3">
        <w:trPr>
          <w:gridAfter w:val="5"/>
          <w:wAfter w:w="5926" w:type="dxa"/>
          <w:trHeight w:val="340"/>
          <w:tblCellSpacing w:w="42" w:type="dxa"/>
        </w:trPr>
        <w:tc>
          <w:tcPr>
            <w:tcW w:w="28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723" w:type="dxa"/>
            <w:gridSpan w:val="2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6.2</w:t>
            </w:r>
          </w:p>
        </w:tc>
        <w:tc>
          <w:tcPr>
            <w:tcW w:w="2564" w:type="dxa"/>
            <w:gridSpan w:val="7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Μεταπτυχιακές Σπουδές:</w:t>
            </w:r>
          </w:p>
        </w:tc>
      </w:tr>
      <w:tr w:rsidR="00D129E3">
        <w:trPr>
          <w:trHeight w:val="340"/>
          <w:tblCellSpacing w:w="42" w:type="dxa"/>
        </w:trPr>
        <w:tc>
          <w:tcPr>
            <w:tcW w:w="28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2579" w:type="dxa"/>
            <w:gridSpan w:val="7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Τίτλος Σπουδών /Τίτλος:</w:t>
            </w:r>
          </w:p>
        </w:tc>
        <w:tc>
          <w:tcPr>
            <w:tcW w:w="54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D129E3">
        <w:trPr>
          <w:trHeight w:val="340"/>
          <w:tblCellSpacing w:w="42" w:type="dxa"/>
        </w:trPr>
        <w:tc>
          <w:tcPr>
            <w:tcW w:w="28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2327" w:type="dxa"/>
            <w:gridSpan w:val="4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Εκπαιδευτικό Ίδρυμα:</w:t>
            </w:r>
          </w:p>
        </w:tc>
        <w:tc>
          <w:tcPr>
            <w:tcW w:w="69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D129E3">
        <w:trPr>
          <w:gridAfter w:val="2"/>
          <w:wAfter w:w="3762" w:type="dxa"/>
          <w:trHeight w:val="340"/>
          <w:tblCellSpacing w:w="42" w:type="dxa"/>
        </w:trPr>
        <w:tc>
          <w:tcPr>
            <w:tcW w:w="28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723" w:type="dxa"/>
            <w:gridSpan w:val="2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Χώρα:</w:t>
            </w:r>
          </w:p>
        </w:tc>
        <w:tc>
          <w:tcPr>
            <w:tcW w:w="47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D129E3">
        <w:trPr>
          <w:trHeight w:val="340"/>
          <w:tblCellSpacing w:w="42" w:type="dxa"/>
        </w:trPr>
        <w:tc>
          <w:tcPr>
            <w:tcW w:w="28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2579" w:type="dxa"/>
            <w:gridSpan w:val="7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Τίτλος Σπουδών/Τίτλος:</w:t>
            </w:r>
          </w:p>
        </w:tc>
        <w:tc>
          <w:tcPr>
            <w:tcW w:w="54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D129E3">
        <w:trPr>
          <w:trHeight w:val="340"/>
          <w:tblCellSpacing w:w="42" w:type="dxa"/>
        </w:trPr>
        <w:tc>
          <w:tcPr>
            <w:tcW w:w="28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2327" w:type="dxa"/>
            <w:gridSpan w:val="4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Εκπαιδευτικό Ίδρυμα:</w:t>
            </w:r>
          </w:p>
        </w:tc>
        <w:tc>
          <w:tcPr>
            <w:tcW w:w="69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D129E3">
        <w:trPr>
          <w:gridAfter w:val="2"/>
          <w:wAfter w:w="3762" w:type="dxa"/>
          <w:trHeight w:val="340"/>
          <w:tblCellSpacing w:w="42" w:type="dxa"/>
        </w:trPr>
        <w:tc>
          <w:tcPr>
            <w:tcW w:w="28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807" w:type="dxa"/>
            <w:gridSpan w:val="3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Χώρα:</w:t>
            </w:r>
          </w:p>
        </w:tc>
        <w:tc>
          <w:tcPr>
            <w:tcW w:w="46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D129E3">
        <w:trPr>
          <w:gridAfter w:val="4"/>
          <w:wAfter w:w="5300" w:type="dxa"/>
          <w:trHeight w:val="340"/>
          <w:tblCellSpacing w:w="42" w:type="dxa"/>
        </w:trPr>
        <w:tc>
          <w:tcPr>
            <w:tcW w:w="28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554" w:type="dxa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6.3</w:t>
            </w:r>
          </w:p>
        </w:tc>
        <w:tc>
          <w:tcPr>
            <w:tcW w:w="3359" w:type="dxa"/>
            <w:gridSpan w:val="9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Μετεκπαιδεύσεις/Επιμορφώσεις:</w:t>
            </w:r>
          </w:p>
        </w:tc>
      </w:tr>
      <w:tr w:rsidR="00D129E3">
        <w:trPr>
          <w:trHeight w:val="340"/>
          <w:tblCellSpacing w:w="42" w:type="dxa"/>
        </w:trPr>
        <w:tc>
          <w:tcPr>
            <w:tcW w:w="28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4081" w:type="dxa"/>
            <w:gridSpan w:val="11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Πιστοποιητικό/προσόν που αποκτήθηκε:</w:t>
            </w:r>
          </w:p>
        </w:tc>
        <w:tc>
          <w:tcPr>
            <w:tcW w:w="5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D129E3">
        <w:trPr>
          <w:trHeight w:val="340"/>
          <w:tblCellSpacing w:w="42" w:type="dxa"/>
        </w:trPr>
        <w:tc>
          <w:tcPr>
            <w:tcW w:w="28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2327" w:type="dxa"/>
            <w:gridSpan w:val="4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Εκπαιδευτικό Ίδρυμα:</w:t>
            </w:r>
          </w:p>
        </w:tc>
        <w:tc>
          <w:tcPr>
            <w:tcW w:w="69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D129E3">
        <w:trPr>
          <w:gridAfter w:val="2"/>
          <w:wAfter w:w="3762" w:type="dxa"/>
          <w:trHeight w:val="340"/>
          <w:tblCellSpacing w:w="42" w:type="dxa"/>
        </w:trPr>
        <w:tc>
          <w:tcPr>
            <w:tcW w:w="28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807" w:type="dxa"/>
            <w:gridSpan w:val="3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Χώρα:</w:t>
            </w:r>
          </w:p>
        </w:tc>
        <w:tc>
          <w:tcPr>
            <w:tcW w:w="46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D129E3">
        <w:trPr>
          <w:trHeight w:val="340"/>
          <w:tblCellSpacing w:w="42" w:type="dxa"/>
        </w:trPr>
        <w:tc>
          <w:tcPr>
            <w:tcW w:w="28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4081" w:type="dxa"/>
            <w:gridSpan w:val="11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Πιστοποιητικό/προσόν που αποκτήθηκε:</w:t>
            </w:r>
          </w:p>
        </w:tc>
        <w:tc>
          <w:tcPr>
            <w:tcW w:w="5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D129E3">
        <w:trPr>
          <w:trHeight w:val="340"/>
          <w:tblCellSpacing w:w="42" w:type="dxa"/>
        </w:trPr>
        <w:tc>
          <w:tcPr>
            <w:tcW w:w="28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2327" w:type="dxa"/>
            <w:gridSpan w:val="4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Εκπαιδευτικό Ίδρυμα:</w:t>
            </w:r>
          </w:p>
        </w:tc>
        <w:tc>
          <w:tcPr>
            <w:tcW w:w="69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D129E3">
        <w:trPr>
          <w:gridAfter w:val="2"/>
          <w:wAfter w:w="3762" w:type="dxa"/>
          <w:trHeight w:val="340"/>
          <w:tblCellSpacing w:w="42" w:type="dxa"/>
        </w:trPr>
        <w:tc>
          <w:tcPr>
            <w:tcW w:w="28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807" w:type="dxa"/>
            <w:gridSpan w:val="3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Χώρα:</w:t>
            </w:r>
          </w:p>
        </w:tc>
        <w:tc>
          <w:tcPr>
            <w:tcW w:w="46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D129E3">
        <w:trPr>
          <w:trHeight w:val="340"/>
          <w:tblCellSpacing w:w="42" w:type="dxa"/>
        </w:trPr>
        <w:tc>
          <w:tcPr>
            <w:tcW w:w="28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554" w:type="dxa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6.4</w:t>
            </w:r>
          </w:p>
        </w:tc>
        <w:tc>
          <w:tcPr>
            <w:tcW w:w="1773" w:type="dxa"/>
            <w:gridSpan w:val="4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Άλλα προσόντα:</w:t>
            </w:r>
          </w:p>
        </w:tc>
        <w:tc>
          <w:tcPr>
            <w:tcW w:w="68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</w:tbl>
    <w:p w:rsidR="00D129E3" w:rsidRDefault="00D129E3">
      <w:pPr>
        <w:rPr>
          <w:rFonts w:ascii="Arial" w:hAnsi="Arial" w:cs="Arial"/>
          <w:sz w:val="16"/>
          <w:szCs w:val="16"/>
        </w:rPr>
      </w:pPr>
    </w:p>
    <w:tbl>
      <w:tblPr>
        <w:tblW w:w="6725" w:type="dxa"/>
        <w:tblCellSpacing w:w="42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628"/>
        <w:gridCol w:w="2001"/>
        <w:gridCol w:w="424"/>
        <w:gridCol w:w="3264"/>
      </w:tblGrid>
      <w:tr w:rsidR="00D129E3">
        <w:trPr>
          <w:trHeight w:val="340"/>
          <w:tblCellSpacing w:w="42" w:type="dxa"/>
        </w:trPr>
        <w:tc>
          <w:tcPr>
            <w:tcW w:w="282" w:type="dxa"/>
            <w:vMerge w:val="restart"/>
            <w:vAlign w:val="bottom"/>
          </w:tcPr>
          <w:p w:rsidR="00D129E3" w:rsidRDefault="00D129E3">
            <w:p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544" w:type="dxa"/>
            <w:vMerge w:val="restart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6.5</w:t>
            </w:r>
          </w:p>
        </w:tc>
        <w:tc>
          <w:tcPr>
            <w:tcW w:w="1917" w:type="dxa"/>
            <w:vMerge w:val="restart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Ξένες Γλώσσες:</w:t>
            </w:r>
          </w:p>
        </w:tc>
        <w:tc>
          <w:tcPr>
            <w:tcW w:w="340" w:type="dxa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1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D129E3">
        <w:trPr>
          <w:trHeight w:val="340"/>
          <w:tblCellSpacing w:w="42" w:type="dxa"/>
        </w:trPr>
        <w:tc>
          <w:tcPr>
            <w:tcW w:w="282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544" w:type="dxa"/>
            <w:vMerge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1917" w:type="dxa"/>
            <w:vMerge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340" w:type="dxa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2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D129E3">
        <w:trPr>
          <w:trHeight w:val="340"/>
          <w:tblCellSpacing w:w="42" w:type="dxa"/>
        </w:trPr>
        <w:tc>
          <w:tcPr>
            <w:tcW w:w="282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544" w:type="dxa"/>
            <w:vMerge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1917" w:type="dxa"/>
            <w:vMerge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340" w:type="dxa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3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</w:tr>
    </w:tbl>
    <w:p w:rsidR="00D129E3" w:rsidRDefault="00D129E3">
      <w:pPr>
        <w:spacing w:line="160" w:lineRule="exact"/>
        <w:rPr>
          <w:rFonts w:ascii="Arial" w:hAnsi="Arial" w:cs="Arial"/>
          <w:sz w:val="16"/>
          <w:szCs w:val="16"/>
        </w:rPr>
      </w:pPr>
    </w:p>
    <w:tbl>
      <w:tblPr>
        <w:tblW w:w="5000" w:type="pct"/>
        <w:tblCellSpacing w:w="28" w:type="dxa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6736"/>
        <w:gridCol w:w="2729"/>
      </w:tblGrid>
      <w:tr w:rsidR="00D129E3" w:rsidRPr="00E563D5">
        <w:trPr>
          <w:trHeight w:val="340"/>
          <w:tblCellSpacing w:w="28" w:type="dxa"/>
        </w:trPr>
        <w:tc>
          <w:tcPr>
            <w:tcW w:w="361" w:type="dxa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6568" w:type="dxa"/>
            <w:vAlign w:val="bottom"/>
          </w:tcPr>
          <w:p w:rsidR="00D129E3" w:rsidRDefault="009934C5">
            <w:p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Είδος διορισμού (Μόνιμος/Μόνιμος επί δοκιμασία/Ετήσια Σύμβαση/Μηνιαία Σύμβαση/Αντικατάσταση/Μερική απασχόληση):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</w:p>
        </w:tc>
      </w:tr>
    </w:tbl>
    <w:p w:rsidR="00D129E3" w:rsidRDefault="00D129E3">
      <w:pPr>
        <w:spacing w:line="160" w:lineRule="exact"/>
        <w:rPr>
          <w:rFonts w:ascii="Arial" w:hAnsi="Arial" w:cs="Arial"/>
          <w:sz w:val="16"/>
          <w:szCs w:val="16"/>
          <w:lang w:val="el-GR"/>
        </w:rPr>
      </w:pPr>
    </w:p>
    <w:tbl>
      <w:tblPr>
        <w:tblW w:w="5045" w:type="pct"/>
        <w:tblCellSpacing w:w="28" w:type="dxa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1571"/>
        <w:gridCol w:w="441"/>
        <w:gridCol w:w="332"/>
        <w:gridCol w:w="129"/>
        <w:gridCol w:w="254"/>
        <w:gridCol w:w="487"/>
        <w:gridCol w:w="184"/>
        <w:gridCol w:w="1325"/>
        <w:gridCol w:w="214"/>
        <w:gridCol w:w="81"/>
        <w:gridCol w:w="371"/>
        <w:gridCol w:w="457"/>
        <w:gridCol w:w="714"/>
        <w:gridCol w:w="1375"/>
        <w:gridCol w:w="444"/>
        <w:gridCol w:w="447"/>
        <w:gridCol w:w="728"/>
      </w:tblGrid>
      <w:tr w:rsidR="00D129E3" w:rsidRPr="00E563D5">
        <w:trPr>
          <w:trHeight w:val="340"/>
          <w:tblCellSpacing w:w="28" w:type="dxa"/>
        </w:trPr>
        <w:tc>
          <w:tcPr>
            <w:tcW w:w="369" w:type="dxa"/>
            <w:vMerge w:val="restart"/>
          </w:tcPr>
          <w:p w:rsidR="00D129E3" w:rsidRDefault="00D129E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4962" w:type="dxa"/>
            <w:gridSpan w:val="10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Οργανική θέση (Β. Διευθυντής Α΄/ Β. Διευθυντής/ Καθηγητής/Εκπαιδευτής/Απόσπαση):</w:t>
            </w:r>
          </w:p>
        </w:tc>
        <w:tc>
          <w:tcPr>
            <w:tcW w:w="4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</w:tr>
      <w:tr w:rsidR="00D129E3">
        <w:trPr>
          <w:trHeight w:val="340"/>
          <w:tblCellSpacing w:w="28" w:type="dxa"/>
        </w:trPr>
        <w:tc>
          <w:tcPr>
            <w:tcW w:w="36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2288" w:type="dxa"/>
            <w:gridSpan w:val="3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Κλίμακα μισθοδοσίας:</w:t>
            </w: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1269" w:type="dxa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Ειδικότητα:</w:t>
            </w:r>
          </w:p>
        </w:tc>
        <w:tc>
          <w:tcPr>
            <w:tcW w:w="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</w:tr>
      <w:tr w:rsidR="00D129E3">
        <w:trPr>
          <w:trHeight w:val="340"/>
          <w:tblCellSpacing w:w="28" w:type="dxa"/>
        </w:trPr>
        <w:tc>
          <w:tcPr>
            <w:tcW w:w="36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1515" w:type="dxa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l-GR"/>
              </w:rPr>
              <w:t>Ημερ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l-GR"/>
              </w:rPr>
              <w:t xml:space="preserve">/νια πρώτου διορισμού:  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1667" w:type="dxa"/>
            <w:gridSpan w:val="3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l-GR"/>
              </w:rPr>
              <w:t>Ημερ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l-GR"/>
              </w:rPr>
              <w:t>/νια Διορισμού επί δοκιμασία: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1319" w:type="dxa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l-GR"/>
              </w:rPr>
              <w:t>Ημερ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l-GR"/>
              </w:rPr>
              <w:t>/νια Προαγωγής:</w:t>
            </w:r>
          </w:p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</w:tbl>
    <w:p w:rsidR="00D129E3" w:rsidRDefault="00D129E3">
      <w:pPr>
        <w:spacing w:line="160" w:lineRule="exact"/>
        <w:rPr>
          <w:rFonts w:ascii="Arial" w:hAnsi="Arial" w:cs="Arial"/>
          <w:sz w:val="16"/>
          <w:szCs w:val="16"/>
          <w:lang w:val="el-GR"/>
        </w:rPr>
      </w:pPr>
    </w:p>
    <w:tbl>
      <w:tblPr>
        <w:tblW w:w="4358" w:type="pct"/>
        <w:tblCellSpacing w:w="28" w:type="dxa"/>
        <w:tblInd w:w="-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544"/>
        <w:gridCol w:w="56"/>
        <w:gridCol w:w="3262"/>
        <w:gridCol w:w="56"/>
        <w:gridCol w:w="485"/>
        <w:gridCol w:w="68"/>
        <w:gridCol w:w="468"/>
        <w:gridCol w:w="65"/>
        <w:gridCol w:w="2364"/>
        <w:gridCol w:w="56"/>
        <w:gridCol w:w="73"/>
        <w:gridCol w:w="535"/>
        <w:gridCol w:w="124"/>
      </w:tblGrid>
      <w:tr w:rsidR="00D129E3" w:rsidRPr="00E563D5">
        <w:trPr>
          <w:gridAfter w:val="1"/>
          <w:wAfter w:w="40" w:type="dxa"/>
          <w:trHeight w:val="340"/>
          <w:tblCellSpacing w:w="28" w:type="dxa"/>
        </w:trPr>
        <w:tc>
          <w:tcPr>
            <w:tcW w:w="409" w:type="dxa"/>
            <w:vAlign w:val="bottom"/>
          </w:tcPr>
          <w:p w:rsidR="00D129E3" w:rsidRDefault="00D129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7526" w:type="dxa"/>
            <w:gridSpan w:val="11"/>
            <w:vAlign w:val="bottom"/>
          </w:tcPr>
          <w:p w:rsidR="00D129E3" w:rsidRDefault="009934C5" w:rsidP="004614C6">
            <w:p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Έτη υπηρεσίας μέχρι τις 31/08/202</w:t>
            </w:r>
            <w:r w:rsidR="004614C6">
              <w:rPr>
                <w:rFonts w:ascii="Arial" w:hAnsi="Arial" w:cs="Arial"/>
                <w:sz w:val="22"/>
                <w:szCs w:val="22"/>
                <w:lang w:val="el-GR"/>
              </w:rPr>
              <w:t>6</w:t>
            </w:r>
            <w:r>
              <w:rPr>
                <w:rFonts w:ascii="Arial" w:hAnsi="Arial" w:cs="Arial"/>
                <w:sz w:val="22"/>
                <w:szCs w:val="22"/>
                <w:lang w:val="el-GR"/>
              </w:rPr>
              <w:t xml:space="preserve"> στη Γ΄ ΤΕΣΕΚ Λεμεσού: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</w:p>
        </w:tc>
      </w:tr>
      <w:tr w:rsidR="00D129E3" w:rsidRPr="00E563D5">
        <w:tblPrEx>
          <w:tblCellMar>
            <w:left w:w="57" w:type="dxa"/>
          </w:tblCellMar>
        </w:tblPrEx>
        <w:trPr>
          <w:trHeight w:val="340"/>
          <w:tblCellSpacing w:w="28" w:type="dxa"/>
        </w:trPr>
        <w:tc>
          <w:tcPr>
            <w:tcW w:w="409" w:type="dxa"/>
            <w:vMerge w:val="restart"/>
            <w:vAlign w:val="bottom"/>
          </w:tcPr>
          <w:p w:rsidR="00D129E3" w:rsidRDefault="00D129E3">
            <w:p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7997" w:type="dxa"/>
            <w:gridSpan w:val="13"/>
            <w:vAlign w:val="bottom"/>
          </w:tcPr>
          <w:p w:rsidR="00D129E3" w:rsidRDefault="009934C5">
            <w:p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Υπηρεσία σε Δημόσια Σχολεία της Κύπρου:</w:t>
            </w:r>
            <w:bookmarkStart w:id="0" w:name="_GoBack"/>
            <w:bookmarkEnd w:id="0"/>
          </w:p>
        </w:tc>
      </w:tr>
      <w:tr w:rsidR="00D129E3">
        <w:tblPrEx>
          <w:tblCellMar>
            <w:left w:w="57" w:type="dxa"/>
          </w:tblCellMar>
        </w:tblPrEx>
        <w:trPr>
          <w:trHeight w:val="340"/>
          <w:tblCellSpacing w:w="28" w:type="dxa"/>
        </w:trPr>
        <w:tc>
          <w:tcPr>
            <w:tcW w:w="40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493" w:type="dxa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 xml:space="preserve">(α) </w:t>
            </w:r>
          </w:p>
        </w:tc>
        <w:tc>
          <w:tcPr>
            <w:tcW w:w="3303" w:type="dxa"/>
            <w:gridSpan w:val="2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στη στοιχειώδη Εκπαίδευση: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549" w:type="dxa"/>
            <w:gridSpan w:val="3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 xml:space="preserve">(β) </w:t>
            </w:r>
          </w:p>
        </w:tc>
        <w:tc>
          <w:tcPr>
            <w:tcW w:w="2394" w:type="dxa"/>
            <w:gridSpan w:val="2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στη Μέση Εκπαίδευση:</w:t>
            </w: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</w:tr>
      <w:tr w:rsidR="00D129E3" w:rsidRPr="00E563D5">
        <w:tblPrEx>
          <w:tblCellMar>
            <w:left w:w="57" w:type="dxa"/>
          </w:tblCellMar>
        </w:tblPrEx>
        <w:trPr>
          <w:trHeight w:val="340"/>
          <w:tblCellSpacing w:w="28" w:type="dxa"/>
        </w:trPr>
        <w:tc>
          <w:tcPr>
            <w:tcW w:w="409" w:type="dxa"/>
            <w:vMerge w:val="restart"/>
            <w:vAlign w:val="bottom"/>
          </w:tcPr>
          <w:p w:rsidR="00D129E3" w:rsidRDefault="00D129E3">
            <w:p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7997" w:type="dxa"/>
            <w:gridSpan w:val="13"/>
            <w:vAlign w:val="bottom"/>
          </w:tcPr>
          <w:p w:rsidR="00D129E3" w:rsidRDefault="009934C5">
            <w:p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Υπηρεσία σε μη Δημόσια Σχολεία της Κύπρου:</w:t>
            </w:r>
          </w:p>
        </w:tc>
      </w:tr>
      <w:tr w:rsidR="00D129E3">
        <w:tblPrEx>
          <w:tblCellMar>
            <w:left w:w="57" w:type="dxa"/>
          </w:tblCellMar>
        </w:tblPrEx>
        <w:trPr>
          <w:trHeight w:val="340"/>
          <w:tblCellSpacing w:w="28" w:type="dxa"/>
        </w:trPr>
        <w:tc>
          <w:tcPr>
            <w:tcW w:w="40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549" w:type="dxa"/>
            <w:gridSpan w:val="2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 xml:space="preserve">(α) </w:t>
            </w:r>
          </w:p>
        </w:tc>
        <w:tc>
          <w:tcPr>
            <w:tcW w:w="3303" w:type="dxa"/>
            <w:gridSpan w:val="2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στην Κύπρο: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416" w:type="dxa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 xml:space="preserve">(β) </w:t>
            </w:r>
          </w:p>
        </w:tc>
        <w:tc>
          <w:tcPr>
            <w:tcW w:w="2403" w:type="dxa"/>
            <w:gridSpan w:val="2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στο Εξωτερικό:</w:t>
            </w:r>
          </w:p>
        </w:tc>
        <w:tc>
          <w:tcPr>
            <w:tcW w:w="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</w:tr>
    </w:tbl>
    <w:p w:rsidR="00D129E3" w:rsidRDefault="00D129E3">
      <w:pPr>
        <w:spacing w:line="160" w:lineRule="exact"/>
        <w:rPr>
          <w:rFonts w:ascii="Arial" w:hAnsi="Arial" w:cs="Arial"/>
          <w:sz w:val="16"/>
          <w:szCs w:val="16"/>
          <w:lang w:val="el-GR"/>
        </w:rPr>
      </w:pPr>
    </w:p>
    <w:tbl>
      <w:tblPr>
        <w:tblW w:w="5000" w:type="pct"/>
        <w:tblCellSpacing w:w="28" w:type="dxa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970"/>
        <w:gridCol w:w="520"/>
        <w:gridCol w:w="4944"/>
        <w:gridCol w:w="1771"/>
        <w:gridCol w:w="1270"/>
      </w:tblGrid>
      <w:tr w:rsidR="00D129E3" w:rsidRPr="00E563D5">
        <w:trPr>
          <w:gridAfter w:val="2"/>
          <w:wAfter w:w="3021" w:type="dxa"/>
          <w:trHeight w:val="340"/>
          <w:tblCellSpacing w:w="28" w:type="dxa"/>
        </w:trPr>
        <w:tc>
          <w:tcPr>
            <w:tcW w:w="369" w:type="dxa"/>
            <w:vMerge w:val="restart"/>
          </w:tcPr>
          <w:p w:rsidR="00D129E3" w:rsidRDefault="00D129E3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6477" w:type="dxa"/>
            <w:gridSpan w:val="3"/>
            <w:vAlign w:val="bottom"/>
          </w:tcPr>
          <w:p w:rsidR="00D129E3" w:rsidRDefault="009934C5" w:rsidP="00E563D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Περίοδοι διδασκαλίας κατά τη σχολική χρονιά 202</w:t>
            </w:r>
            <w:r w:rsidR="00E563D5">
              <w:rPr>
                <w:rFonts w:ascii="Arial" w:hAnsi="Arial" w:cs="Arial"/>
                <w:sz w:val="22"/>
                <w:szCs w:val="22"/>
                <w:lang w:val="el-GR"/>
              </w:rPr>
              <w:t>6-27</w:t>
            </w:r>
            <w:r>
              <w:rPr>
                <w:rFonts w:ascii="Arial" w:hAnsi="Arial" w:cs="Arial"/>
                <w:sz w:val="22"/>
                <w:szCs w:val="22"/>
                <w:lang w:val="el-GR"/>
              </w:rPr>
              <w:t xml:space="preserve">: </w:t>
            </w:r>
          </w:p>
        </w:tc>
      </w:tr>
      <w:tr w:rsidR="00D129E3">
        <w:trPr>
          <w:trHeight w:val="340"/>
          <w:tblCellSpacing w:w="28" w:type="dxa"/>
        </w:trPr>
        <w:tc>
          <w:tcPr>
            <w:tcW w:w="36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924" w:type="dxa"/>
            <w:vMerge w:val="restart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(α)</w:t>
            </w:r>
          </w:p>
        </w:tc>
        <w:tc>
          <w:tcPr>
            <w:tcW w:w="7305" w:type="dxa"/>
            <w:gridSpan w:val="3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στη Γ΄ ΤΕΣΕΚ Λεμεσού: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</w:tr>
      <w:tr w:rsidR="00D129E3" w:rsidRPr="00E563D5">
        <w:trPr>
          <w:trHeight w:val="340"/>
          <w:tblCellSpacing w:w="28" w:type="dxa"/>
        </w:trPr>
        <w:tc>
          <w:tcPr>
            <w:tcW w:w="36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924" w:type="dxa"/>
            <w:vMerge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7305" w:type="dxa"/>
            <w:gridSpan w:val="3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 xml:space="preserve"> άλλα καθήκοντα στη Γ΄ ΤΕΣΕΚ Λεμεσού (εσωτερικές αποσπάσεις):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</w:tr>
      <w:tr w:rsidR="00D129E3" w:rsidRPr="00E563D5">
        <w:trPr>
          <w:trHeight w:val="340"/>
          <w:tblCellSpacing w:w="28" w:type="dxa"/>
        </w:trPr>
        <w:tc>
          <w:tcPr>
            <w:tcW w:w="36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924" w:type="dxa"/>
            <w:vMerge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7305" w:type="dxa"/>
            <w:gridSpan w:val="3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σύνολο περιόδων στη  Γ΄ ΤΕΣΕΚ Λεμεσού: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</w:tr>
      <w:tr w:rsidR="00D129E3">
        <w:trPr>
          <w:trHeight w:val="340"/>
          <w:tblCellSpacing w:w="28" w:type="dxa"/>
        </w:trPr>
        <w:tc>
          <w:tcPr>
            <w:tcW w:w="36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924" w:type="dxa"/>
            <w:vMerge w:val="restart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(β)</w:t>
            </w:r>
          </w:p>
        </w:tc>
        <w:tc>
          <w:tcPr>
            <w:tcW w:w="7305" w:type="dxa"/>
            <w:gridSpan w:val="3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σε άλλα Σχολεία/Υπηρεσίες: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</w:tr>
      <w:tr w:rsidR="00D129E3">
        <w:trPr>
          <w:trHeight w:val="340"/>
          <w:tblCellSpacing w:w="28" w:type="dxa"/>
        </w:trPr>
        <w:tc>
          <w:tcPr>
            <w:tcW w:w="36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924" w:type="dxa"/>
            <w:vMerge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467" w:type="dxa"/>
            <w:vAlign w:val="bottom"/>
          </w:tcPr>
          <w:p w:rsidR="00D129E3" w:rsidRDefault="00D129E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6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</w:tr>
      <w:tr w:rsidR="00D129E3">
        <w:trPr>
          <w:trHeight w:val="340"/>
          <w:tblCellSpacing w:w="28" w:type="dxa"/>
        </w:trPr>
        <w:tc>
          <w:tcPr>
            <w:tcW w:w="36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924" w:type="dxa"/>
            <w:vMerge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467" w:type="dxa"/>
            <w:vAlign w:val="bottom"/>
          </w:tcPr>
          <w:p w:rsidR="00D129E3" w:rsidRDefault="00D129E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6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</w:tr>
      <w:tr w:rsidR="00D129E3">
        <w:trPr>
          <w:trHeight w:val="340"/>
          <w:tblCellSpacing w:w="28" w:type="dxa"/>
        </w:trPr>
        <w:tc>
          <w:tcPr>
            <w:tcW w:w="36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924" w:type="dxa"/>
            <w:vMerge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467" w:type="dxa"/>
            <w:vAlign w:val="bottom"/>
          </w:tcPr>
          <w:p w:rsidR="00D129E3" w:rsidRDefault="00D129E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6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</w:tr>
      <w:tr w:rsidR="00D129E3" w:rsidRPr="00E563D5">
        <w:trPr>
          <w:trHeight w:val="340"/>
          <w:tblCellSpacing w:w="28" w:type="dxa"/>
        </w:trPr>
        <w:tc>
          <w:tcPr>
            <w:tcW w:w="36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8285" w:type="dxa"/>
            <w:gridSpan w:val="4"/>
            <w:vAlign w:val="bottom"/>
          </w:tcPr>
          <w:p w:rsidR="00D129E3" w:rsidRDefault="009934C5">
            <w:pPr>
              <w:jc w:val="right"/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Σύνολο περιόδων σε άλλα Σχολεία/Υπηρεσίες: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</w:tr>
      <w:tr w:rsidR="00D129E3" w:rsidRPr="00E563D5">
        <w:trPr>
          <w:trHeight w:val="340"/>
          <w:tblCellSpacing w:w="28" w:type="dxa"/>
        </w:trPr>
        <w:tc>
          <w:tcPr>
            <w:tcW w:w="369" w:type="dxa"/>
            <w:vMerge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8285" w:type="dxa"/>
            <w:gridSpan w:val="4"/>
            <w:vAlign w:val="bottom"/>
          </w:tcPr>
          <w:p w:rsidR="00D129E3" w:rsidRDefault="009934C5" w:rsidP="00E563D5">
            <w:pPr>
              <w:spacing w:before="120"/>
              <w:jc w:val="right"/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Σύνολο περιόδων κατά τη σχολική χρονιά 202</w:t>
            </w:r>
            <w:r w:rsidR="00E563D5">
              <w:rPr>
                <w:rFonts w:ascii="Arial" w:hAnsi="Arial" w:cs="Arial"/>
                <w:sz w:val="22"/>
                <w:szCs w:val="22"/>
                <w:lang w:val="el-GR"/>
              </w:rPr>
              <w:t>6</w:t>
            </w:r>
            <w:r>
              <w:rPr>
                <w:rFonts w:ascii="Arial" w:hAnsi="Arial" w:cs="Arial"/>
                <w:sz w:val="22"/>
                <w:szCs w:val="22"/>
                <w:lang w:val="el-GR"/>
              </w:rPr>
              <w:t>-202</w:t>
            </w:r>
            <w:r w:rsidR="00E563D5">
              <w:rPr>
                <w:rFonts w:ascii="Arial" w:hAnsi="Arial" w:cs="Arial"/>
                <w:sz w:val="22"/>
                <w:szCs w:val="22"/>
                <w:lang w:val="el-GR"/>
              </w:rPr>
              <w:t>7</w:t>
            </w:r>
            <w:r>
              <w:rPr>
                <w:rFonts w:ascii="Arial" w:hAnsi="Arial" w:cs="Arial"/>
                <w:sz w:val="22"/>
                <w:szCs w:val="22"/>
                <w:lang w:val="el-GR"/>
              </w:rPr>
              <w:t>: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spacing w:before="120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</w:p>
        </w:tc>
      </w:tr>
    </w:tbl>
    <w:p w:rsidR="00D129E3" w:rsidRDefault="00D129E3">
      <w:pPr>
        <w:spacing w:line="160" w:lineRule="exact"/>
        <w:rPr>
          <w:rFonts w:ascii="Arial" w:hAnsi="Arial" w:cs="Arial"/>
          <w:sz w:val="16"/>
          <w:szCs w:val="16"/>
          <w:lang w:val="el-GR"/>
        </w:rPr>
      </w:pPr>
    </w:p>
    <w:tbl>
      <w:tblPr>
        <w:tblW w:w="5000" w:type="pct"/>
        <w:tblCellSpacing w:w="56" w:type="dxa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4255"/>
        <w:gridCol w:w="5183"/>
      </w:tblGrid>
      <w:tr w:rsidR="00D129E3" w:rsidRPr="00E563D5" w:rsidTr="00C945C7">
        <w:trPr>
          <w:trHeight w:val="397"/>
          <w:tblCellSpacing w:w="56" w:type="dxa"/>
        </w:trPr>
        <w:tc>
          <w:tcPr>
            <w:tcW w:w="318" w:type="dxa"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4220" w:type="dxa"/>
            <w:vAlign w:val="bottom"/>
          </w:tcPr>
          <w:p w:rsidR="00D129E3" w:rsidRDefault="00E563D5" w:rsidP="00800678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Δηλώστε την έδρα σας:</w:t>
            </w:r>
            <w:r w:rsidR="009934C5">
              <w:rPr>
                <w:rFonts w:ascii="Arial" w:hAnsi="Arial" w:cs="Arial"/>
                <w:sz w:val="22"/>
                <w:szCs w:val="22"/>
                <w:lang w:val="el-GR"/>
              </w:rPr>
              <w:t xml:space="preserve"> 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</w:tr>
      <w:tr w:rsidR="009934C5" w:rsidRPr="00E563D5" w:rsidTr="00C945C7">
        <w:trPr>
          <w:trHeight w:val="340"/>
          <w:tblCellSpacing w:w="56" w:type="dxa"/>
        </w:trPr>
        <w:tc>
          <w:tcPr>
            <w:tcW w:w="318" w:type="dxa"/>
            <w:vAlign w:val="bottom"/>
          </w:tcPr>
          <w:p w:rsidR="009934C5" w:rsidRDefault="009934C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4220" w:type="dxa"/>
            <w:vAlign w:val="bottom"/>
          </w:tcPr>
          <w:p w:rsidR="009934C5" w:rsidRDefault="00E563D5" w:rsidP="00800678">
            <w:pPr>
              <w:tabs>
                <w:tab w:val="left" w:pos="426"/>
              </w:tabs>
              <w:spacing w:before="120"/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Σχολείο</w:t>
            </w:r>
            <w:r>
              <w:rPr>
                <w:rFonts w:ascii="Arial" w:hAnsi="Arial" w:cs="Arial"/>
                <w:sz w:val="22"/>
                <w:szCs w:val="22"/>
                <w:lang w:val="el-GR"/>
              </w:rPr>
              <w:t>/έδρα</w:t>
            </w:r>
            <w:r>
              <w:rPr>
                <w:rFonts w:ascii="Arial" w:hAnsi="Arial" w:cs="Arial"/>
                <w:sz w:val="22"/>
                <w:szCs w:val="22"/>
                <w:lang w:val="el-GR"/>
              </w:rPr>
              <w:t xml:space="preserve"> που υπηρετούσατε πέρυσι: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9934C5" w:rsidRDefault="009934C5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</w:tr>
    </w:tbl>
    <w:p w:rsidR="00D129E3" w:rsidRDefault="00D129E3">
      <w:pPr>
        <w:spacing w:line="200" w:lineRule="exact"/>
        <w:jc w:val="both"/>
        <w:rPr>
          <w:rFonts w:ascii="Arial" w:hAnsi="Arial" w:cs="Arial"/>
          <w:sz w:val="20"/>
          <w:szCs w:val="20"/>
          <w:lang w:val="el-GR"/>
        </w:rPr>
      </w:pPr>
    </w:p>
    <w:tbl>
      <w:tblPr>
        <w:tblW w:w="4998" w:type="pct"/>
        <w:tblCellSpacing w:w="28" w:type="dxa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7506"/>
        <w:gridCol w:w="501"/>
        <w:gridCol w:w="502"/>
        <w:gridCol w:w="929"/>
      </w:tblGrid>
      <w:tr w:rsidR="00D129E3">
        <w:trPr>
          <w:trHeight w:val="340"/>
          <w:tblCellSpacing w:w="28" w:type="dxa"/>
        </w:trPr>
        <w:tc>
          <w:tcPr>
            <w:tcW w:w="391" w:type="dxa"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7450" w:type="dxa"/>
            <w:vAlign w:val="bottom"/>
          </w:tcPr>
          <w:p w:rsidR="00D129E3" w:rsidRDefault="009934C5" w:rsidP="00E563D5">
            <w:p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Ημερομηνία ανάληψης καθηκόντων κατά τη σχολική χρονιά 202</w:t>
            </w:r>
            <w:r w:rsidR="00E563D5">
              <w:rPr>
                <w:rFonts w:ascii="Arial" w:hAnsi="Arial" w:cs="Arial"/>
                <w:sz w:val="22"/>
                <w:szCs w:val="22"/>
                <w:lang w:val="el-GR"/>
              </w:rPr>
              <w:t>6</w:t>
            </w:r>
            <w:r>
              <w:rPr>
                <w:rFonts w:ascii="Arial" w:hAnsi="Arial" w:cs="Arial"/>
                <w:sz w:val="22"/>
                <w:szCs w:val="22"/>
                <w:lang w:val="el-GR"/>
              </w:rPr>
              <w:t>-202</w:t>
            </w:r>
            <w:r w:rsidR="00E563D5">
              <w:rPr>
                <w:rFonts w:ascii="Arial" w:hAnsi="Arial" w:cs="Arial"/>
                <w:sz w:val="22"/>
                <w:szCs w:val="22"/>
                <w:lang w:val="el-GR"/>
              </w:rPr>
              <w:t>7</w:t>
            </w:r>
            <w:r>
              <w:rPr>
                <w:rFonts w:ascii="Arial" w:hAnsi="Arial" w:cs="Arial"/>
                <w:sz w:val="22"/>
                <w:szCs w:val="22"/>
                <w:lang w:val="el-GR"/>
              </w:rPr>
              <w:t xml:space="preserve">:                                                                                                                                           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845" w:type="dxa"/>
            <w:tcBorders>
              <w:right w:val="single" w:sz="4" w:space="0" w:color="auto"/>
            </w:tcBorders>
            <w:vAlign w:val="bottom"/>
          </w:tcPr>
          <w:p w:rsidR="00D129E3" w:rsidRDefault="009934C5" w:rsidP="00E563D5">
            <w:pPr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l-GR"/>
              </w:rPr>
              <w:t>202</w:t>
            </w:r>
            <w:r w:rsidR="00E563D5">
              <w:rPr>
                <w:rFonts w:ascii="Arial" w:hAnsi="Arial" w:cs="Arial"/>
                <w:bCs/>
                <w:sz w:val="22"/>
                <w:szCs w:val="22"/>
                <w:lang w:val="el-GR"/>
              </w:rPr>
              <w:t>6</w:t>
            </w:r>
          </w:p>
        </w:tc>
      </w:tr>
    </w:tbl>
    <w:p w:rsidR="00D129E3" w:rsidRDefault="00D129E3">
      <w:pPr>
        <w:spacing w:line="200" w:lineRule="exact"/>
        <w:jc w:val="both"/>
        <w:rPr>
          <w:rFonts w:ascii="Arial" w:hAnsi="Arial" w:cs="Arial"/>
          <w:sz w:val="22"/>
          <w:szCs w:val="22"/>
          <w:lang w:val="el-GR"/>
        </w:rPr>
      </w:pPr>
    </w:p>
    <w:tbl>
      <w:tblPr>
        <w:tblW w:w="0" w:type="auto"/>
        <w:tblCellSpacing w:w="28" w:type="dxa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5756"/>
        <w:gridCol w:w="891"/>
        <w:gridCol w:w="941"/>
      </w:tblGrid>
      <w:tr w:rsidR="00D129E3" w:rsidRPr="00E563D5">
        <w:trPr>
          <w:trHeight w:val="340"/>
          <w:tblCellSpacing w:w="28" w:type="dxa"/>
        </w:trPr>
        <w:tc>
          <w:tcPr>
            <w:tcW w:w="379" w:type="dxa"/>
            <w:vAlign w:val="bottom"/>
          </w:tcPr>
          <w:p w:rsidR="00D129E3" w:rsidRDefault="00D129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5700" w:type="dxa"/>
            <w:vAlign w:val="bottom"/>
          </w:tcPr>
          <w:p w:rsidR="00D129E3" w:rsidRDefault="009934C5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Αριθμός εγγραφής οχήματος προσέλευσης στη Σχολή: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l-GR"/>
              </w:rPr>
            </w:pPr>
          </w:p>
        </w:tc>
      </w:tr>
    </w:tbl>
    <w:p w:rsidR="00D129E3" w:rsidRDefault="00D129E3">
      <w:pPr>
        <w:spacing w:line="160" w:lineRule="exact"/>
        <w:rPr>
          <w:rFonts w:ascii="Arial" w:hAnsi="Arial" w:cs="Arial"/>
          <w:sz w:val="16"/>
          <w:szCs w:val="16"/>
          <w:lang w:val="el-GR"/>
        </w:rPr>
      </w:pPr>
    </w:p>
    <w:tbl>
      <w:tblPr>
        <w:tblW w:w="5000" w:type="pct"/>
        <w:tblCellSpacing w:w="42" w:type="dxa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433"/>
        <w:gridCol w:w="403"/>
        <w:gridCol w:w="403"/>
        <w:gridCol w:w="900"/>
        <w:gridCol w:w="6783"/>
      </w:tblGrid>
      <w:tr w:rsidR="00D129E3">
        <w:trPr>
          <w:trHeight w:val="340"/>
          <w:tblCellSpacing w:w="42" w:type="dxa"/>
        </w:trPr>
        <w:tc>
          <w:tcPr>
            <w:tcW w:w="1307" w:type="dxa"/>
            <w:shd w:val="clear" w:color="auto" w:fill="auto"/>
            <w:vAlign w:val="bottom"/>
          </w:tcPr>
          <w:p w:rsidR="00D129E3" w:rsidRDefault="009934C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Ημερομηνία: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129E3" w:rsidRDefault="00D129E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129E3" w:rsidRDefault="009934C5" w:rsidP="00E563D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202</w:t>
            </w:r>
            <w:r w:rsidR="00E563D5">
              <w:rPr>
                <w:rFonts w:ascii="Arial" w:hAnsi="Arial" w:cs="Arial"/>
                <w:b/>
                <w:sz w:val="22"/>
                <w:szCs w:val="22"/>
                <w:lang w:val="el-GR"/>
              </w:rPr>
              <w:t>6</w:t>
            </w:r>
          </w:p>
        </w:tc>
        <w:tc>
          <w:tcPr>
            <w:tcW w:w="6657" w:type="dxa"/>
            <w:shd w:val="clear" w:color="auto" w:fill="auto"/>
            <w:vAlign w:val="center"/>
          </w:tcPr>
          <w:p w:rsidR="00D129E3" w:rsidRDefault="009934C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 xml:space="preserve">                          Υπογραφή: ……………………………………</w:t>
            </w:r>
          </w:p>
        </w:tc>
      </w:tr>
    </w:tbl>
    <w:p w:rsidR="00D129E3" w:rsidRDefault="00D129E3">
      <w:pPr>
        <w:spacing w:before="120" w:line="360" w:lineRule="auto"/>
        <w:rPr>
          <w:rFonts w:ascii="Arial" w:hAnsi="Arial" w:cs="Arial"/>
          <w:i/>
          <w:sz w:val="22"/>
          <w:szCs w:val="22"/>
          <w:u w:val="single"/>
        </w:rPr>
      </w:pPr>
    </w:p>
    <w:sectPr w:rsidR="00D129E3" w:rsidSect="004614C6">
      <w:headerReference w:type="even" r:id="rId8"/>
      <w:footerReference w:type="default" r:id="rId9"/>
      <w:headerReference w:type="first" r:id="rId10"/>
      <w:pgSz w:w="11906" w:h="16838" w:code="9"/>
      <w:pgMar w:top="902" w:right="737" w:bottom="629" w:left="1247" w:header="181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31B" w:rsidRDefault="009934C5">
      <w:r>
        <w:separator/>
      </w:r>
    </w:p>
  </w:endnote>
  <w:endnote w:type="continuationSeparator" w:id="0">
    <w:p w:rsidR="00AD131B" w:rsidRDefault="00993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1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9E3" w:rsidRDefault="00800678">
    <w:pPr>
      <w:pStyle w:val="Footer"/>
    </w:pPr>
    <w:r>
      <w:rPr>
        <w:rFonts w:ascii="Arial Narrow" w:hAnsi="Arial Narrow"/>
        <w:sz w:val="16"/>
        <w:szCs w:val="16"/>
        <w:lang w:val="el-GR"/>
      </w:rPr>
      <w:fldChar w:fldCharType="begin"/>
    </w:r>
    <w:r>
      <w:rPr>
        <w:rFonts w:ascii="Arial Narrow" w:hAnsi="Arial Narrow"/>
        <w:sz w:val="16"/>
        <w:szCs w:val="16"/>
        <w:lang w:val="el-GR"/>
      </w:rPr>
      <w:instrText xml:space="preserve"> FILENAME  \p  \* MERGEFORMAT </w:instrText>
    </w:r>
    <w:r>
      <w:rPr>
        <w:rFonts w:ascii="Arial Narrow" w:hAnsi="Arial Narrow"/>
        <w:sz w:val="16"/>
        <w:szCs w:val="16"/>
        <w:lang w:val="el-GR"/>
      </w:rPr>
      <w:fldChar w:fldCharType="separate"/>
    </w:r>
    <w:r w:rsidR="004614C6">
      <w:rPr>
        <w:rFonts w:ascii="Arial Narrow" w:hAnsi="Arial Narrow"/>
        <w:noProof/>
        <w:sz w:val="16"/>
        <w:szCs w:val="16"/>
        <w:lang w:val="el-GR"/>
      </w:rPr>
      <w:t>Y:\DOCUMENTS 2026-2027\ΚΑΘΗΓΗΤΕΣ\ΕΝΤΥΠΑ\Ατομικό Δελτίο - Άδειο.docx</w:t>
    </w:r>
    <w:r>
      <w:rPr>
        <w:rFonts w:ascii="Arial Narrow" w:hAnsi="Arial Narrow"/>
        <w:sz w:val="16"/>
        <w:szCs w:val="16"/>
        <w:lang w:val="el-G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31B" w:rsidRDefault="009934C5">
      <w:r>
        <w:separator/>
      </w:r>
    </w:p>
  </w:footnote>
  <w:footnote w:type="continuationSeparator" w:id="0">
    <w:p w:rsidR="00AD131B" w:rsidRDefault="00993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9E3" w:rsidRDefault="009934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29E3" w:rsidRDefault="00D129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9E3" w:rsidRDefault="00D129E3">
    <w:pPr>
      <w:jc w:val="center"/>
      <w:rPr>
        <w:sz w:val="16"/>
        <w:szCs w:val="16"/>
      </w:rPr>
    </w:pPr>
  </w:p>
  <w:p w:rsidR="00D129E3" w:rsidRDefault="009934C5">
    <w:pPr>
      <w:pBdr>
        <w:bottom w:val="single" w:sz="4" w:space="1" w:color="auto"/>
      </w:pBdr>
      <w:jc w:val="center"/>
      <w:rPr>
        <w:rFonts w:asciiTheme="majorHAnsi" w:hAnsiTheme="majorHAnsi"/>
        <w:b/>
        <w:lang w:val="el-GR"/>
      </w:rPr>
    </w:pPr>
    <w:r>
      <w:rPr>
        <w:noProof/>
        <w:lang w:val="el-GR" w:eastAsia="el-GR"/>
      </w:rPr>
      <w:drawing>
        <wp:inline distT="0" distB="0" distL="0" distR="0">
          <wp:extent cx="1781175" cy="1038225"/>
          <wp:effectExtent l="0" t="0" r="9525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117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46CD"/>
    <w:multiLevelType w:val="multilevel"/>
    <w:tmpl w:val="08AF46CD"/>
    <w:lvl w:ilvl="0">
      <w:start w:val="1"/>
      <w:numFmt w:val="decimal"/>
      <w:lvlText w:val="%1"/>
      <w:lvlJc w:val="left"/>
      <w:pPr>
        <w:tabs>
          <w:tab w:val="left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88F1624"/>
    <w:multiLevelType w:val="multilevel"/>
    <w:tmpl w:val="688F1624"/>
    <w:lvl w:ilvl="0">
      <w:start w:val="1"/>
      <w:numFmt w:val="decimal"/>
      <w:lvlText w:val="%1"/>
      <w:lvlJc w:val="left"/>
      <w:pPr>
        <w:tabs>
          <w:tab w:val="left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8C6"/>
    <w:rsid w:val="0004108B"/>
    <w:rsid w:val="000426BA"/>
    <w:rsid w:val="00060360"/>
    <w:rsid w:val="00062F2B"/>
    <w:rsid w:val="000C6A5F"/>
    <w:rsid w:val="000F1355"/>
    <w:rsid w:val="001158AC"/>
    <w:rsid w:val="00151E16"/>
    <w:rsid w:val="0015407E"/>
    <w:rsid w:val="00170142"/>
    <w:rsid w:val="0019440D"/>
    <w:rsid w:val="001A2462"/>
    <w:rsid w:val="001B4ECA"/>
    <w:rsid w:val="001B5AE2"/>
    <w:rsid w:val="001F0888"/>
    <w:rsid w:val="001F0B7F"/>
    <w:rsid w:val="00213930"/>
    <w:rsid w:val="002160B5"/>
    <w:rsid w:val="0021656F"/>
    <w:rsid w:val="00221083"/>
    <w:rsid w:val="00254C04"/>
    <w:rsid w:val="002718B8"/>
    <w:rsid w:val="00274713"/>
    <w:rsid w:val="00276B9C"/>
    <w:rsid w:val="002A4443"/>
    <w:rsid w:val="002B290A"/>
    <w:rsid w:val="002B5C7E"/>
    <w:rsid w:val="002D3636"/>
    <w:rsid w:val="002D382A"/>
    <w:rsid w:val="002E25B6"/>
    <w:rsid w:val="002F57E3"/>
    <w:rsid w:val="00300EFD"/>
    <w:rsid w:val="0030762E"/>
    <w:rsid w:val="0030767A"/>
    <w:rsid w:val="00330B2A"/>
    <w:rsid w:val="003516B7"/>
    <w:rsid w:val="00362F05"/>
    <w:rsid w:val="00375DA2"/>
    <w:rsid w:val="00385656"/>
    <w:rsid w:val="00390E41"/>
    <w:rsid w:val="003B68C6"/>
    <w:rsid w:val="00431FD2"/>
    <w:rsid w:val="00432265"/>
    <w:rsid w:val="004362EF"/>
    <w:rsid w:val="004416A8"/>
    <w:rsid w:val="004450F7"/>
    <w:rsid w:val="00446BEB"/>
    <w:rsid w:val="004614C6"/>
    <w:rsid w:val="0049756E"/>
    <w:rsid w:val="004C041A"/>
    <w:rsid w:val="004D55E6"/>
    <w:rsid w:val="004F6597"/>
    <w:rsid w:val="00510286"/>
    <w:rsid w:val="005325C9"/>
    <w:rsid w:val="005579C2"/>
    <w:rsid w:val="00576B8D"/>
    <w:rsid w:val="005F635E"/>
    <w:rsid w:val="00600E48"/>
    <w:rsid w:val="006105F8"/>
    <w:rsid w:val="00633080"/>
    <w:rsid w:val="00662CC3"/>
    <w:rsid w:val="00670B55"/>
    <w:rsid w:val="006B62D7"/>
    <w:rsid w:val="006C3E78"/>
    <w:rsid w:val="007165A0"/>
    <w:rsid w:val="00716E72"/>
    <w:rsid w:val="00721FFF"/>
    <w:rsid w:val="0076008C"/>
    <w:rsid w:val="0078102D"/>
    <w:rsid w:val="00791900"/>
    <w:rsid w:val="0079366D"/>
    <w:rsid w:val="007B23AC"/>
    <w:rsid w:val="007C72FB"/>
    <w:rsid w:val="007D4094"/>
    <w:rsid w:val="007D50F3"/>
    <w:rsid w:val="00800678"/>
    <w:rsid w:val="0083666B"/>
    <w:rsid w:val="0085081C"/>
    <w:rsid w:val="008516A9"/>
    <w:rsid w:val="00853679"/>
    <w:rsid w:val="00853800"/>
    <w:rsid w:val="008619B7"/>
    <w:rsid w:val="00874AA0"/>
    <w:rsid w:val="008C3C70"/>
    <w:rsid w:val="008C3C9D"/>
    <w:rsid w:val="008C7B08"/>
    <w:rsid w:val="008E049D"/>
    <w:rsid w:val="008F54C7"/>
    <w:rsid w:val="008F7AD2"/>
    <w:rsid w:val="009045BC"/>
    <w:rsid w:val="00914C38"/>
    <w:rsid w:val="00941D8D"/>
    <w:rsid w:val="00943B8E"/>
    <w:rsid w:val="009500AE"/>
    <w:rsid w:val="00986D52"/>
    <w:rsid w:val="009909E3"/>
    <w:rsid w:val="009934C5"/>
    <w:rsid w:val="009A7856"/>
    <w:rsid w:val="009F4166"/>
    <w:rsid w:val="00A01E36"/>
    <w:rsid w:val="00A17D75"/>
    <w:rsid w:val="00A23578"/>
    <w:rsid w:val="00A47612"/>
    <w:rsid w:val="00A660EF"/>
    <w:rsid w:val="00A777AD"/>
    <w:rsid w:val="00AC7F3A"/>
    <w:rsid w:val="00AD02FE"/>
    <w:rsid w:val="00AD131B"/>
    <w:rsid w:val="00AF092A"/>
    <w:rsid w:val="00B11B2C"/>
    <w:rsid w:val="00B45908"/>
    <w:rsid w:val="00B80B52"/>
    <w:rsid w:val="00B9127C"/>
    <w:rsid w:val="00BD4D7D"/>
    <w:rsid w:val="00BF03C5"/>
    <w:rsid w:val="00C00EED"/>
    <w:rsid w:val="00C03DD6"/>
    <w:rsid w:val="00C139D2"/>
    <w:rsid w:val="00C47FDB"/>
    <w:rsid w:val="00C53EBD"/>
    <w:rsid w:val="00C553A2"/>
    <w:rsid w:val="00C57D92"/>
    <w:rsid w:val="00C60507"/>
    <w:rsid w:val="00C945C7"/>
    <w:rsid w:val="00CD2188"/>
    <w:rsid w:val="00CF0DE4"/>
    <w:rsid w:val="00D129E3"/>
    <w:rsid w:val="00D367DA"/>
    <w:rsid w:val="00D43EDC"/>
    <w:rsid w:val="00D832F9"/>
    <w:rsid w:val="00DB19A7"/>
    <w:rsid w:val="00DC0235"/>
    <w:rsid w:val="00DC3C41"/>
    <w:rsid w:val="00E04E01"/>
    <w:rsid w:val="00E21F70"/>
    <w:rsid w:val="00E42568"/>
    <w:rsid w:val="00E563D5"/>
    <w:rsid w:val="00E85969"/>
    <w:rsid w:val="00E8748E"/>
    <w:rsid w:val="00EC53AC"/>
    <w:rsid w:val="00EC57C1"/>
    <w:rsid w:val="00ED44A9"/>
    <w:rsid w:val="00ED679B"/>
    <w:rsid w:val="00EF5871"/>
    <w:rsid w:val="00F26290"/>
    <w:rsid w:val="00F46DD8"/>
    <w:rsid w:val="00F508EF"/>
    <w:rsid w:val="00F57FD2"/>
    <w:rsid w:val="00F62E3A"/>
    <w:rsid w:val="00F83611"/>
    <w:rsid w:val="00F94870"/>
    <w:rsid w:val="00FA1FE7"/>
    <w:rsid w:val="00FB298E"/>
    <w:rsid w:val="00FC381A"/>
    <w:rsid w:val="00FF3AC1"/>
    <w:rsid w:val="314F15E6"/>
    <w:rsid w:val="63EE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42673"/>
  <w15:docId w15:val="{D04E5366-85B4-4FE9-BF9F-0AE8A7FB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qFormat/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lang w:val="el-GR"/>
    </w:rPr>
  </w:style>
  <w:style w:type="character" w:customStyle="1" w:styleId="FooterChar">
    <w:name w:val="Footer Char"/>
    <w:link w:val="Footer"/>
    <w:uiPriority w:val="99"/>
    <w:qFormat/>
    <w:rPr>
      <w:sz w:val="24"/>
      <w:szCs w:val="24"/>
      <w:lang w:eastAsia="en-US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CommentTextChar">
    <w:name w:val="Comment Text Char"/>
    <w:link w:val="CommentText"/>
    <w:uiPriority w:val="99"/>
    <w:semiHidden/>
    <w:qFormat/>
    <w:rPr>
      <w:lang w:val="en-GB"/>
    </w:rPr>
  </w:style>
  <w:style w:type="character" w:customStyle="1" w:styleId="CommentSubjectChar">
    <w:name w:val="Comment Subject Char"/>
    <w:link w:val="CommentSubject"/>
    <w:uiPriority w:val="99"/>
    <w:semiHidden/>
    <w:qFormat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ropbox\&#932;&#927;&#924;&#917;&#913;&#931;%20&#917;&#922;&#928;&#913;&#921;&#916;&#917;&#933;&#931;&#919;&#931;\ENTYPA\&#915;&#932;&#931;&#923;_&#913;&#932;&#927;&#924;&#921;&#922;&#927;_&#928;&#923;&#919;&#929;&#927;&#934;&#927;&#929;&#921;&#913;&#922;&#927;_&#916;&#917;&#923;&#932;&#921;&#927;%202013-14\ATOMIKO%20%20&#916;&#917;&#923;&#932;&#921;&#927;%20&#917;&#922;&#928;&#913;&#921;&#916;&#917;&#933;&#932;&#921;&#922;&#927;&#933;_2013-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F7BED-D7BC-4232-A24F-94822E9A1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ATOMIKO  ΔΕΛΤΙΟ ΕΚΠΑΙΔΕΥΤΙΚΟΥ_2013-14.dotx</Template>
  <TotalTime>22</TotalTime>
  <Pages>2</Pages>
  <Words>227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ΑΤΟΜΙΚΟ  ΠΛΗΡΟΦΟΡΙΑΚΟ  ΔΕΛΤΙΟ</vt:lpstr>
    </vt:vector>
  </TitlesOfParts>
  <Manager>P. Yiannakas</Manager>
  <Company>ΓΤΣΛ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ΑΤΟΜΙΚΟ  ΠΛΗΡΟΦΟΡΙΑΚΟ  ΔΕΛΤΙΟ</dc:title>
  <dc:subject>ΕΝΤΥΠΑ ΓΤΣΛ</dc:subject>
  <dc:creator>Admin</dc:creator>
  <dc:description>ΣΥΜΠΛΗΡΩΝΕΤΑΙ ΑΠΟ ΟΛΟΥΣ ΤΟΥΣ ΕΚΠΑΙΔΕΥΤΙΚΟΥΣ ΚΑΘΕ ΣΧΟΛΙΚΗ ΧΡΟΝΙΑ ΤΗΝ ΠΡΩΤΗ ΗΜΕΡΑ ΑΝΑΛΗΨΗΣ ΚΑΘΗΚΟΝΤΩΝ</dc:description>
  <cp:lastModifiedBy>25385456@cytafaxservice.com.cy</cp:lastModifiedBy>
  <cp:revision>5</cp:revision>
  <cp:lastPrinted>2026-07-09T06:18:00Z</cp:lastPrinted>
  <dcterms:created xsi:type="dcterms:W3CDTF">2026-07-09T05:54:00Z</dcterms:created>
  <dcterms:modified xsi:type="dcterms:W3CDTF">2026-07-09T06:20:00Z</dcterms:modified>
  <cp:category>ΔΙΟΙΚΗΣΗ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3F6E66A899B54DF3B99F3A349DD570B6_13</vt:lpwstr>
  </property>
</Properties>
</file>